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38"/>
      </w:tblGrid>
      <w:tr w:rsidR="006B1496" w14:paraId="62685D01" w14:textId="77777777" w:rsidTr="00473473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C0B0EC2" w14:textId="41478F66" w:rsidR="006B1496" w:rsidRDefault="008438F1">
            <w:r>
              <w:rPr>
                <w:noProof/>
              </w:rPr>
              <w:drawing>
                <wp:inline distT="0" distB="0" distL="0" distR="0" wp14:anchorId="715504BC" wp14:editId="0A20140D">
                  <wp:extent cx="1738630" cy="907415"/>
                  <wp:effectExtent l="0" t="0" r="0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F42133F" w14:textId="069EF1E6" w:rsidR="006B1496" w:rsidRDefault="008438F1">
            <w:r>
              <w:rPr>
                <w:noProof/>
              </w:rPr>
              <w:drawing>
                <wp:inline distT="0" distB="0" distL="0" distR="0" wp14:anchorId="1AB2C18D" wp14:editId="56B7EC27">
                  <wp:extent cx="1738630" cy="907415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4E951E0" w14:textId="68EB7B44" w:rsidR="006B1496" w:rsidRDefault="008438F1">
            <w:r>
              <w:rPr>
                <w:noProof/>
              </w:rPr>
              <w:drawing>
                <wp:inline distT="0" distB="0" distL="0" distR="0" wp14:anchorId="2CE4DD82" wp14:editId="63129D17">
                  <wp:extent cx="1738630" cy="907415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5F6A6C4" w14:textId="5C216587" w:rsidR="006B1496" w:rsidRDefault="008438F1">
            <w:r>
              <w:rPr>
                <w:noProof/>
              </w:rPr>
              <w:drawing>
                <wp:inline distT="0" distB="0" distL="0" distR="0" wp14:anchorId="0840D4A6" wp14:editId="3A2A874C">
                  <wp:extent cx="1738630" cy="907415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5AB4F43B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5C4B323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6B0A52CC" wp14:editId="06175460">
                  <wp:extent cx="1738630" cy="907415"/>
                  <wp:effectExtent l="0" t="0" r="0" b="698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6190602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480C8885" wp14:editId="23DE1F26">
                  <wp:extent cx="1738630" cy="907415"/>
                  <wp:effectExtent l="0" t="0" r="0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908285D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1B5DBD90" wp14:editId="763DFF19">
                  <wp:extent cx="1738630" cy="907415"/>
                  <wp:effectExtent l="0" t="0" r="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9011CA7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43704E5B" wp14:editId="467ABEAB">
                  <wp:extent cx="1738630" cy="907415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0512C56B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BF43F27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3C2C421C" wp14:editId="08F0F468">
                  <wp:extent cx="1738630" cy="907415"/>
                  <wp:effectExtent l="0" t="0" r="0" b="698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4279B4C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1EDCF128" wp14:editId="1D1C47ED">
                  <wp:extent cx="1738630" cy="907415"/>
                  <wp:effectExtent l="0" t="0" r="0" b="698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E7DB489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61001202" wp14:editId="5ABFB86F">
                  <wp:extent cx="1738630" cy="907415"/>
                  <wp:effectExtent l="0" t="0" r="0" b="698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783C469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08134EC6" wp14:editId="67C1AA3D">
                  <wp:extent cx="1738630" cy="907415"/>
                  <wp:effectExtent l="0" t="0" r="0" b="698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3E1460BA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BACDBBA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2ECFA48A" wp14:editId="6EE7FF92">
                  <wp:extent cx="1738630" cy="907415"/>
                  <wp:effectExtent l="0" t="0" r="0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17621D3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55448224" wp14:editId="404193E4">
                  <wp:extent cx="1738630" cy="907415"/>
                  <wp:effectExtent l="0" t="0" r="0" b="698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BFC586C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2ED3727D" wp14:editId="00DBE507">
                  <wp:extent cx="1738630" cy="907415"/>
                  <wp:effectExtent l="0" t="0" r="0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AD8E6A1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0EEDF930" wp14:editId="5A7D7064">
                  <wp:extent cx="1738630" cy="907415"/>
                  <wp:effectExtent l="0" t="0" r="0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481D6D9C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94D9C63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2C02D0E4" wp14:editId="03147ECB">
                  <wp:extent cx="1738630" cy="907415"/>
                  <wp:effectExtent l="0" t="0" r="0" b="698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1753AE9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4450DB8E" wp14:editId="6D03BE10">
                  <wp:extent cx="1738630" cy="907415"/>
                  <wp:effectExtent l="0" t="0" r="0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961D849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439F56BC" wp14:editId="52CF4BED">
                  <wp:extent cx="1738630" cy="907415"/>
                  <wp:effectExtent l="0" t="0" r="0" b="698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9B3219D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75A0B6EF" wp14:editId="3196E7FC">
                  <wp:extent cx="1738630" cy="907415"/>
                  <wp:effectExtent l="0" t="0" r="0" b="698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4C76A8A6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54E7D73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7F30C463" wp14:editId="0CEB133D">
                  <wp:extent cx="1738630" cy="907415"/>
                  <wp:effectExtent l="0" t="0" r="0" b="698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F2F6285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314DB5A5" wp14:editId="0D3E5469">
                  <wp:extent cx="1738630" cy="907415"/>
                  <wp:effectExtent l="0" t="0" r="0" b="698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7E35591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2B38EEFA" wp14:editId="4234B474">
                  <wp:extent cx="1738630" cy="907415"/>
                  <wp:effectExtent l="0" t="0" r="0" b="698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7567FED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7AFB927D" wp14:editId="202FC923">
                  <wp:extent cx="1738630" cy="907415"/>
                  <wp:effectExtent l="0" t="0" r="0" b="698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44732AB1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44403C7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1139B1A7" wp14:editId="6D6115FA">
                  <wp:extent cx="1738630" cy="907415"/>
                  <wp:effectExtent l="0" t="0" r="0" b="698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051CEC0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40950E82" wp14:editId="315A6047">
                  <wp:extent cx="1738630" cy="907415"/>
                  <wp:effectExtent l="0" t="0" r="0" b="698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D754CF9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732C4F78" wp14:editId="05F199F8">
                  <wp:extent cx="1738630" cy="907415"/>
                  <wp:effectExtent l="0" t="0" r="0" b="698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816F9A0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20AC7DD0" wp14:editId="14634951">
                  <wp:extent cx="1738630" cy="907415"/>
                  <wp:effectExtent l="0" t="0" r="0" b="698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75C36FAB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000571B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659FF3D9" wp14:editId="445AA812">
                  <wp:extent cx="1738630" cy="907415"/>
                  <wp:effectExtent l="0" t="0" r="0" b="698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81A86DD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64EE8504" wp14:editId="2D71D96C">
                  <wp:extent cx="1738630" cy="907415"/>
                  <wp:effectExtent l="0" t="0" r="0" b="698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CB4C73E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03AEDE74" wp14:editId="6698AFED">
                  <wp:extent cx="1738630" cy="907415"/>
                  <wp:effectExtent l="0" t="0" r="0" b="698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E4C7223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0AA20240" wp14:editId="043CFAFD">
                  <wp:extent cx="1738630" cy="907415"/>
                  <wp:effectExtent l="0" t="0" r="0" b="698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45CFF35D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3275760E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55B80A54" wp14:editId="107126AA">
                  <wp:extent cx="1738630" cy="907415"/>
                  <wp:effectExtent l="0" t="0" r="0" b="698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F3ECF20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5FE4FBAE" wp14:editId="6E983DB1">
                  <wp:extent cx="1738630" cy="907415"/>
                  <wp:effectExtent l="0" t="0" r="0" b="698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79CE8E1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61839653" wp14:editId="102AE511">
                  <wp:extent cx="1738630" cy="907415"/>
                  <wp:effectExtent l="0" t="0" r="0" b="698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99EA295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58A27AC4" wp14:editId="6C4C96E1">
                  <wp:extent cx="1738630" cy="907415"/>
                  <wp:effectExtent l="0" t="0" r="0" b="698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F1" w14:paraId="51EC0D68" w14:textId="77777777" w:rsidTr="00645690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145223C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67CB24B9" wp14:editId="774CB428">
                  <wp:extent cx="1738630" cy="907415"/>
                  <wp:effectExtent l="0" t="0" r="0" b="698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43F323C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54A85266" wp14:editId="586DF43C">
                  <wp:extent cx="1738630" cy="907415"/>
                  <wp:effectExtent l="0" t="0" r="0" b="698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7770ADA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0D3F9231" wp14:editId="5AD826F5">
                  <wp:extent cx="1738630" cy="907415"/>
                  <wp:effectExtent l="0" t="0" r="0" b="698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CE82BFA" w14:textId="77777777" w:rsidR="008438F1" w:rsidRDefault="008438F1" w:rsidP="00645690">
            <w:r>
              <w:rPr>
                <w:noProof/>
              </w:rPr>
              <w:drawing>
                <wp:inline distT="0" distB="0" distL="0" distR="0" wp14:anchorId="315B77F2" wp14:editId="1D154AD2">
                  <wp:extent cx="1738630" cy="907415"/>
                  <wp:effectExtent l="0" t="0" r="0" b="698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6FC4F" w14:textId="77777777" w:rsidR="00EC784D" w:rsidRDefault="00EC784D"/>
    <w:sectPr w:rsidR="00EC784D" w:rsidSect="008E353A">
      <w:pgSz w:w="11906" w:h="16838" w:code="9"/>
      <w:pgMar w:top="1191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496"/>
    <w:rsid w:val="00034EDF"/>
    <w:rsid w:val="000A5689"/>
    <w:rsid w:val="00163696"/>
    <w:rsid w:val="0019722F"/>
    <w:rsid w:val="001E79FC"/>
    <w:rsid w:val="00207D5F"/>
    <w:rsid w:val="00471EFF"/>
    <w:rsid w:val="00473473"/>
    <w:rsid w:val="00584B1B"/>
    <w:rsid w:val="00645AAD"/>
    <w:rsid w:val="006B1496"/>
    <w:rsid w:val="007410D9"/>
    <w:rsid w:val="008438F1"/>
    <w:rsid w:val="00880643"/>
    <w:rsid w:val="008E353A"/>
    <w:rsid w:val="009B228F"/>
    <w:rsid w:val="00AA294B"/>
    <w:rsid w:val="00B55DE2"/>
    <w:rsid w:val="00C244BE"/>
    <w:rsid w:val="00E41F5B"/>
    <w:rsid w:val="00EC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ED7C3"/>
  <w15:chartTrackingRefBased/>
  <w15:docId w15:val="{CD4B5B61-22E4-426C-A33D-BED52FA2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B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Etiquettes 48,5x25,3mm-EN MARCHE.docx</Template>
  <TotalTime>6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Jacquet</dc:creator>
  <cp:keywords/>
  <dc:description/>
  <cp:lastModifiedBy>Bertrand Jacquet</cp:lastModifiedBy>
  <cp:revision>4</cp:revision>
  <cp:lastPrinted>2020-09-05T10:56:00Z</cp:lastPrinted>
  <dcterms:created xsi:type="dcterms:W3CDTF">2020-09-05T10:52:00Z</dcterms:created>
  <dcterms:modified xsi:type="dcterms:W3CDTF">2020-09-05T10:59:00Z</dcterms:modified>
</cp:coreProperties>
</file>