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38"/>
      </w:tblGrid>
      <w:tr w:rsidR="006B1496" w14:paraId="62685D01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C0B0EC2" w14:textId="4779573E" w:rsidR="006B1496" w:rsidRDefault="00CE5E28">
            <w:r>
              <w:rPr>
                <w:noProof/>
              </w:rPr>
              <w:drawing>
                <wp:inline distT="0" distB="0" distL="0" distR="0" wp14:anchorId="1514CD87" wp14:editId="3FCECF6C">
                  <wp:extent cx="1745615" cy="910590"/>
                  <wp:effectExtent l="0" t="0" r="6985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F42133F" w14:textId="37E6D2E3" w:rsidR="006B1496" w:rsidRDefault="00CE5E28">
            <w:r>
              <w:rPr>
                <w:noProof/>
              </w:rPr>
              <w:drawing>
                <wp:inline distT="0" distB="0" distL="0" distR="0" wp14:anchorId="2D350EFB" wp14:editId="678C75B8">
                  <wp:extent cx="1745615" cy="910590"/>
                  <wp:effectExtent l="0" t="0" r="6985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4E951E0" w14:textId="128CF913" w:rsidR="006B1496" w:rsidRDefault="00CE5E28">
            <w:r>
              <w:rPr>
                <w:noProof/>
              </w:rPr>
              <w:drawing>
                <wp:inline distT="0" distB="0" distL="0" distR="0" wp14:anchorId="453C1097" wp14:editId="2C553DA9">
                  <wp:extent cx="1745615" cy="910590"/>
                  <wp:effectExtent l="0" t="0" r="6985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5F6A6C4" w14:textId="5D2B36D6" w:rsidR="006B1496" w:rsidRDefault="00CE5E28">
            <w:r>
              <w:rPr>
                <w:noProof/>
              </w:rPr>
              <w:drawing>
                <wp:inline distT="0" distB="0" distL="0" distR="0" wp14:anchorId="5DE3A3A8" wp14:editId="010A3DCD">
                  <wp:extent cx="1745615" cy="910590"/>
                  <wp:effectExtent l="0" t="0" r="6985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28" w14:paraId="6A706333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191D0662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749A96EE" wp14:editId="699D2EE1">
                  <wp:extent cx="1745615" cy="910590"/>
                  <wp:effectExtent l="0" t="0" r="6985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98A8BFC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4E1C68D8" wp14:editId="32EF1105">
                  <wp:extent cx="1745615" cy="910590"/>
                  <wp:effectExtent l="0" t="0" r="6985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32906BC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186CAB89" wp14:editId="1BFD5B86">
                  <wp:extent cx="1745615" cy="910590"/>
                  <wp:effectExtent l="0" t="0" r="6985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77F41902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61ACD25C" wp14:editId="3E0EF37B">
                  <wp:extent cx="1745615" cy="910590"/>
                  <wp:effectExtent l="0" t="0" r="6985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28" w14:paraId="38BE76BA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EE551B3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7DDD832D" wp14:editId="35FE4BBC">
                  <wp:extent cx="1745615" cy="910590"/>
                  <wp:effectExtent l="0" t="0" r="6985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E7C2F38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77AC44D5" wp14:editId="26D9A1E8">
                  <wp:extent cx="1745615" cy="910590"/>
                  <wp:effectExtent l="0" t="0" r="6985" b="381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D2C6677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062504F2" wp14:editId="553B6C37">
                  <wp:extent cx="1745615" cy="910590"/>
                  <wp:effectExtent l="0" t="0" r="6985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7B63A504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63B34B93" wp14:editId="70673F2F">
                  <wp:extent cx="1745615" cy="910590"/>
                  <wp:effectExtent l="0" t="0" r="6985" b="381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28" w14:paraId="20EC96F8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3EFE6C9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2F686576" wp14:editId="530930A4">
                  <wp:extent cx="1745615" cy="910590"/>
                  <wp:effectExtent l="0" t="0" r="6985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5757878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229BD614" wp14:editId="4F707037">
                  <wp:extent cx="1745615" cy="910590"/>
                  <wp:effectExtent l="0" t="0" r="6985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69B906C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278DDB9A" wp14:editId="082E72D3">
                  <wp:extent cx="1745615" cy="910590"/>
                  <wp:effectExtent l="0" t="0" r="6985" b="381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79007099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78F7ADE3" wp14:editId="50D6E83B">
                  <wp:extent cx="1745615" cy="910590"/>
                  <wp:effectExtent l="0" t="0" r="6985" b="381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28" w14:paraId="749D9A1E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F98088E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5D2E73B9" wp14:editId="5A1A5FBD">
                  <wp:extent cx="1745615" cy="910590"/>
                  <wp:effectExtent l="0" t="0" r="6985" b="381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68D29B8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40D7C634" wp14:editId="30DB8BFD">
                  <wp:extent cx="1745615" cy="910590"/>
                  <wp:effectExtent l="0" t="0" r="6985" b="381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0865488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71962D3E" wp14:editId="2952968A">
                  <wp:extent cx="1745615" cy="910590"/>
                  <wp:effectExtent l="0" t="0" r="6985" b="381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C65B355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6065FF14" wp14:editId="43F77F07">
                  <wp:extent cx="1745615" cy="910590"/>
                  <wp:effectExtent l="0" t="0" r="6985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28" w14:paraId="458BDF5A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8D10471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22045CE9" wp14:editId="1C6D08A0">
                  <wp:extent cx="1745615" cy="910590"/>
                  <wp:effectExtent l="0" t="0" r="6985" b="381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5A40ECF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1DF09B86" wp14:editId="328B1C67">
                  <wp:extent cx="1745615" cy="910590"/>
                  <wp:effectExtent l="0" t="0" r="6985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11D8F80A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1DCD6227" wp14:editId="6B3B37A0">
                  <wp:extent cx="1745615" cy="910590"/>
                  <wp:effectExtent l="0" t="0" r="6985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BB04D22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59D1DD93" wp14:editId="632E3255">
                  <wp:extent cx="1745615" cy="910590"/>
                  <wp:effectExtent l="0" t="0" r="6985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28" w14:paraId="03AD3C31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7E4DD039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27EAE930" wp14:editId="7A00918D">
                  <wp:extent cx="1745615" cy="910590"/>
                  <wp:effectExtent l="0" t="0" r="6985" b="381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A3A29C0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02DCDA7E" wp14:editId="6DB6C872">
                  <wp:extent cx="1745615" cy="910590"/>
                  <wp:effectExtent l="0" t="0" r="6985" b="381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746054C8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1834B1DC" wp14:editId="3897F374">
                  <wp:extent cx="1745615" cy="910590"/>
                  <wp:effectExtent l="0" t="0" r="6985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EA1790A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38637B43" wp14:editId="5B7C962D">
                  <wp:extent cx="1745615" cy="910590"/>
                  <wp:effectExtent l="0" t="0" r="6985" b="381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28" w14:paraId="130472ED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59A1835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2CB9ADCA" wp14:editId="6A4CE0FE">
                  <wp:extent cx="1745615" cy="910590"/>
                  <wp:effectExtent l="0" t="0" r="6985" b="381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139F9D9F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22605C79" wp14:editId="65C84C85">
                  <wp:extent cx="1745615" cy="910590"/>
                  <wp:effectExtent l="0" t="0" r="6985" b="381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D6E939B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502C7DDB" wp14:editId="55E517D8">
                  <wp:extent cx="1745615" cy="910590"/>
                  <wp:effectExtent l="0" t="0" r="6985" b="381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621A003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50D098C7" wp14:editId="6D81E5EE">
                  <wp:extent cx="1745615" cy="910590"/>
                  <wp:effectExtent l="0" t="0" r="6985" b="381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28" w14:paraId="2375C662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B5EBAEC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784875CA" wp14:editId="0EDBBE92">
                  <wp:extent cx="1745615" cy="910590"/>
                  <wp:effectExtent l="0" t="0" r="6985" b="381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C35B318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1F2AA801" wp14:editId="427BF459">
                  <wp:extent cx="1745615" cy="910590"/>
                  <wp:effectExtent l="0" t="0" r="6985" b="381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632484DF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2859C6D6" wp14:editId="172DC4AE">
                  <wp:extent cx="1745615" cy="910590"/>
                  <wp:effectExtent l="0" t="0" r="6985" b="381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0B0A413F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51DEFEE2" wp14:editId="72E4FC5D">
                  <wp:extent cx="1745615" cy="910590"/>
                  <wp:effectExtent l="0" t="0" r="6985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28" w14:paraId="438EDC49" w14:textId="77777777" w:rsidTr="002653F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5B27AF0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5AA5B8E8" wp14:editId="22B374B3">
                  <wp:extent cx="1745615" cy="910590"/>
                  <wp:effectExtent l="0" t="0" r="6985" b="381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3B232C78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5990B764" wp14:editId="1FD8524B">
                  <wp:extent cx="1745615" cy="910590"/>
                  <wp:effectExtent l="0" t="0" r="6985" b="381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F6DC4EB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48D9CE5A" wp14:editId="66CE3AFE">
                  <wp:extent cx="1745615" cy="910590"/>
                  <wp:effectExtent l="0" t="0" r="6985" b="381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1285698" w14:textId="77777777" w:rsidR="00CE5E28" w:rsidRDefault="00CE5E28" w:rsidP="00C10AC4">
            <w:r>
              <w:rPr>
                <w:noProof/>
              </w:rPr>
              <w:drawing>
                <wp:inline distT="0" distB="0" distL="0" distR="0" wp14:anchorId="10BA1C7C" wp14:editId="4EE37E56">
                  <wp:extent cx="1745615" cy="910590"/>
                  <wp:effectExtent l="0" t="0" r="6985" b="381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6FC4F" w14:textId="77777777" w:rsidR="00EC784D" w:rsidRDefault="00EC784D"/>
    <w:sectPr w:rsidR="00EC784D" w:rsidSect="00880643">
      <w:pgSz w:w="11906" w:h="16838" w:code="9"/>
      <w:pgMar w:top="1191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496"/>
    <w:rsid w:val="00034EDF"/>
    <w:rsid w:val="000A5689"/>
    <w:rsid w:val="001E79FC"/>
    <w:rsid w:val="00207D5F"/>
    <w:rsid w:val="002653F5"/>
    <w:rsid w:val="00471EFF"/>
    <w:rsid w:val="00584B1B"/>
    <w:rsid w:val="00645AAD"/>
    <w:rsid w:val="006B1496"/>
    <w:rsid w:val="007410D9"/>
    <w:rsid w:val="00880643"/>
    <w:rsid w:val="009B228F"/>
    <w:rsid w:val="00AA294B"/>
    <w:rsid w:val="00B55DE2"/>
    <w:rsid w:val="00C244BE"/>
    <w:rsid w:val="00CE5E28"/>
    <w:rsid w:val="00E41F5B"/>
    <w:rsid w:val="00EC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ED7C3"/>
  <w15:chartTrackingRefBased/>
  <w15:docId w15:val="{90393B7C-E128-41DB-9163-4AA0D3FB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B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Etiquettes 48,5x25,3mm-STOP DICTATURE SANITAIRE.docx</Template>
  <TotalTime>16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Jacquet</dc:creator>
  <cp:keywords/>
  <dc:description/>
  <cp:lastModifiedBy>Bertrand Jacquet</cp:lastModifiedBy>
  <cp:revision>3</cp:revision>
  <dcterms:created xsi:type="dcterms:W3CDTF">2020-09-04T18:28:00Z</dcterms:created>
  <dcterms:modified xsi:type="dcterms:W3CDTF">2020-09-04T18:29:00Z</dcterms:modified>
</cp:coreProperties>
</file>